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066" w:rsidRDefault="00251066">
      <w:pPr>
        <w:rPr>
          <w:noProof/>
        </w:rPr>
      </w:pPr>
      <w:r>
        <w:rPr>
          <w:noProof/>
        </w:rPr>
        <w:t>Classe__________________      Docente Coordinatore____________________________________</w:t>
      </w:r>
    </w:p>
    <w:p w:rsidR="00251066" w:rsidRDefault="00251066">
      <w:pPr>
        <w:rPr>
          <w:noProof/>
        </w:rPr>
      </w:pPr>
      <w:r>
        <w:rPr>
          <w:noProof/>
        </w:rPr>
        <w:t>N.B. Compilare una scheda per ogni alunno - Indicare con una X quanto richiesto</w:t>
      </w:r>
    </w:p>
    <w:p w:rsidR="00251066" w:rsidRDefault="00251066">
      <w:pPr>
        <w:rPr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80"/>
        <w:gridCol w:w="7648"/>
      </w:tblGrid>
      <w:tr w:rsidR="00251066" w:rsidRPr="002767CA" w:rsidTr="002767CA">
        <w:tc>
          <w:tcPr>
            <w:tcW w:w="1980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Alunno/a</w:t>
            </w:r>
          </w:p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Nome e Cognome</w:t>
            </w:r>
          </w:p>
        </w:tc>
      </w:tr>
      <w:tr w:rsidR="00251066" w:rsidRPr="002767CA" w:rsidTr="002767CA">
        <w:tc>
          <w:tcPr>
            <w:tcW w:w="1980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 xml:space="preserve">Certificazione </w:t>
            </w:r>
          </w:p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251066" w:rsidRPr="002767CA" w:rsidRDefault="00251066" w:rsidP="002767CA">
            <w:pPr>
              <w:spacing w:after="0" w:line="240" w:lineRule="auto"/>
              <w:rPr>
                <w:i/>
                <w:iCs/>
              </w:rPr>
            </w:pPr>
            <w:r w:rsidRPr="002767CA">
              <w:rPr>
                <w:i/>
                <w:iCs/>
              </w:rPr>
              <w:t>Indicare se Legge n. 104/1992 (alunni con disabilità) o n. 170/2010 (alunni con DSA).</w:t>
            </w:r>
          </w:p>
        </w:tc>
      </w:tr>
      <w:tr w:rsidR="00251066" w:rsidRPr="002767CA" w:rsidTr="002767CA">
        <w:tc>
          <w:tcPr>
            <w:tcW w:w="1980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NESSUNA misura compensativa e/o dispensativa richiesta come da PEI/PDP</w:t>
            </w:r>
          </w:p>
          <w:p w:rsidR="00251066" w:rsidRPr="002767CA" w:rsidRDefault="00251066" w:rsidP="002767CA">
            <w:pPr>
              <w:spacing w:after="0" w:line="240" w:lineRule="auto"/>
            </w:pPr>
          </w:p>
        </w:tc>
      </w:tr>
      <w:tr w:rsidR="00251066" w:rsidRPr="002767CA" w:rsidTr="002767CA">
        <w:tc>
          <w:tcPr>
            <w:tcW w:w="1980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251066" w:rsidRPr="002767CA" w:rsidRDefault="00251066" w:rsidP="002767CA">
            <w:pPr>
              <w:spacing w:after="0" w:line="240" w:lineRule="auto"/>
            </w:pPr>
          </w:p>
          <w:p w:rsidR="00251066" w:rsidRPr="002767CA" w:rsidRDefault="00251066" w:rsidP="002767CA">
            <w:pPr>
              <w:spacing w:after="0" w:line="240" w:lineRule="auto"/>
            </w:pPr>
            <w:r w:rsidRPr="002767CA">
              <w:t>Misura compensativa e/o dispensativa richiesta come da PEI/PDP</w:t>
            </w:r>
          </w:p>
        </w:tc>
      </w:tr>
      <w:tr w:rsidR="00251066" w:rsidRPr="002767CA" w:rsidTr="002767CA">
        <w:tc>
          <w:tcPr>
            <w:tcW w:w="1980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NON svolge la prova di ITALIANO</w:t>
            </w:r>
          </w:p>
        </w:tc>
      </w:tr>
      <w:tr w:rsidR="00251066" w:rsidRPr="002767CA" w:rsidTr="002767CA">
        <w:tc>
          <w:tcPr>
            <w:tcW w:w="1980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NON svolge la prova di MATEMATICA</w:t>
            </w:r>
          </w:p>
        </w:tc>
      </w:tr>
      <w:tr w:rsidR="00251066" w:rsidRPr="002767CA" w:rsidTr="002767CA">
        <w:tc>
          <w:tcPr>
            <w:tcW w:w="1980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Prove in formato Microsoft Word</w:t>
            </w:r>
          </w:p>
        </w:tc>
      </w:tr>
      <w:tr w:rsidR="00251066" w:rsidRPr="002767CA" w:rsidTr="002767CA">
        <w:tc>
          <w:tcPr>
            <w:tcW w:w="1980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Prove in formato audio MP3</w:t>
            </w:r>
          </w:p>
        </w:tc>
      </w:tr>
      <w:tr w:rsidR="00251066" w:rsidRPr="002767CA" w:rsidTr="002767CA">
        <w:tc>
          <w:tcPr>
            <w:tcW w:w="1980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Prove in formato PDF per allievi sordi</w:t>
            </w:r>
          </w:p>
        </w:tc>
      </w:tr>
      <w:tr w:rsidR="00251066" w:rsidRPr="002767CA" w:rsidTr="002767CA">
        <w:tc>
          <w:tcPr>
            <w:tcW w:w="1980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Prove in formato Braille per allievi con disabilità visiva</w:t>
            </w:r>
          </w:p>
        </w:tc>
      </w:tr>
      <w:tr w:rsidR="00251066" w:rsidRPr="002767CA" w:rsidTr="002767CA">
        <w:tc>
          <w:tcPr>
            <w:tcW w:w="1980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Tempo aggiuntivo (15 minuti) ITALIANO</w:t>
            </w:r>
          </w:p>
        </w:tc>
      </w:tr>
      <w:tr w:rsidR="00251066" w:rsidRPr="002767CA" w:rsidTr="002767CA">
        <w:tc>
          <w:tcPr>
            <w:tcW w:w="1980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Tempo aggiuntivo (15 minuti) MATEMATICA</w:t>
            </w:r>
          </w:p>
        </w:tc>
      </w:tr>
    </w:tbl>
    <w:p w:rsidR="00251066" w:rsidRDefault="00251066"/>
    <w:p w:rsidR="00251066" w:rsidRDefault="0025106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7"/>
        <w:gridCol w:w="8031"/>
      </w:tblGrid>
      <w:tr w:rsidR="00251066" w:rsidRPr="002767CA" w:rsidTr="0055563F">
        <w:tc>
          <w:tcPr>
            <w:tcW w:w="1617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Alunno/a</w:t>
            </w:r>
          </w:p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8031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Nome e Cognome</w:t>
            </w:r>
          </w:p>
        </w:tc>
      </w:tr>
      <w:tr w:rsidR="00251066" w:rsidRPr="002767CA" w:rsidTr="0055563F">
        <w:tc>
          <w:tcPr>
            <w:tcW w:w="1617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 xml:space="preserve">Certificazione </w:t>
            </w:r>
          </w:p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8031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</w:tr>
      <w:tr w:rsidR="00251066" w:rsidRPr="002767CA" w:rsidTr="0055563F">
        <w:tc>
          <w:tcPr>
            <w:tcW w:w="1617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8031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NESSUNA misura compensativa e/o dispensativa richiesta come da Pei/PDP.</w:t>
            </w:r>
          </w:p>
          <w:p w:rsidR="00251066" w:rsidRPr="002767CA" w:rsidRDefault="00251066" w:rsidP="002767CA">
            <w:pPr>
              <w:spacing w:after="0" w:line="240" w:lineRule="auto"/>
            </w:pPr>
          </w:p>
        </w:tc>
      </w:tr>
      <w:tr w:rsidR="00251066" w:rsidRPr="002767CA" w:rsidTr="0055563F">
        <w:tc>
          <w:tcPr>
            <w:tcW w:w="1617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8031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Misura compensativa e/o dispensativa richiesta come da PEI/PDP:</w:t>
            </w:r>
          </w:p>
          <w:p w:rsidR="00251066" w:rsidRPr="002767CA" w:rsidRDefault="00251066" w:rsidP="002767CA">
            <w:pPr>
              <w:spacing w:after="0" w:line="240" w:lineRule="auto"/>
            </w:pPr>
          </w:p>
        </w:tc>
      </w:tr>
      <w:tr w:rsidR="00251066" w:rsidRPr="002767CA" w:rsidTr="0055563F">
        <w:tc>
          <w:tcPr>
            <w:tcW w:w="1617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8031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NON svolge la prova di ITALIANO</w:t>
            </w:r>
          </w:p>
        </w:tc>
      </w:tr>
      <w:tr w:rsidR="00251066" w:rsidRPr="002767CA" w:rsidTr="0055563F">
        <w:tc>
          <w:tcPr>
            <w:tcW w:w="1617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8031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NON svolge la prova di MATEMATICA</w:t>
            </w:r>
          </w:p>
        </w:tc>
      </w:tr>
      <w:tr w:rsidR="00251066" w:rsidRPr="002767CA" w:rsidTr="0055563F">
        <w:tc>
          <w:tcPr>
            <w:tcW w:w="1617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8031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Prove in formato Microsoft Word</w:t>
            </w:r>
          </w:p>
        </w:tc>
      </w:tr>
      <w:tr w:rsidR="00251066" w:rsidRPr="002767CA" w:rsidTr="0055563F">
        <w:tc>
          <w:tcPr>
            <w:tcW w:w="1617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8031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Prove in formato audio MP3</w:t>
            </w:r>
          </w:p>
        </w:tc>
      </w:tr>
      <w:tr w:rsidR="00251066" w:rsidRPr="002767CA" w:rsidTr="0055563F">
        <w:tc>
          <w:tcPr>
            <w:tcW w:w="1617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8031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Prove in formato PDF per allievi sordi</w:t>
            </w:r>
          </w:p>
        </w:tc>
      </w:tr>
      <w:tr w:rsidR="00251066" w:rsidRPr="002767CA" w:rsidTr="0055563F">
        <w:tc>
          <w:tcPr>
            <w:tcW w:w="1617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8031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Prove in formato Braille per allievi con disabilità visiva</w:t>
            </w:r>
          </w:p>
        </w:tc>
      </w:tr>
      <w:tr w:rsidR="00251066" w:rsidRPr="002767CA" w:rsidTr="0055563F">
        <w:tc>
          <w:tcPr>
            <w:tcW w:w="1617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8031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Tempo aggiuntivo (15 minuti) ITALIANO</w:t>
            </w:r>
          </w:p>
        </w:tc>
      </w:tr>
      <w:tr w:rsidR="00251066" w:rsidRPr="002767CA" w:rsidTr="0055563F">
        <w:tc>
          <w:tcPr>
            <w:tcW w:w="1617" w:type="dxa"/>
          </w:tcPr>
          <w:p w:rsidR="00251066" w:rsidRPr="002767CA" w:rsidRDefault="00251066" w:rsidP="002767CA">
            <w:pPr>
              <w:spacing w:after="0" w:line="240" w:lineRule="auto"/>
            </w:pPr>
          </w:p>
        </w:tc>
        <w:tc>
          <w:tcPr>
            <w:tcW w:w="8031" w:type="dxa"/>
          </w:tcPr>
          <w:p w:rsidR="00251066" w:rsidRPr="002767CA" w:rsidRDefault="00251066" w:rsidP="002767CA">
            <w:pPr>
              <w:spacing w:after="0" w:line="240" w:lineRule="auto"/>
            </w:pPr>
            <w:r w:rsidRPr="002767CA">
              <w:t>Tempo aggiuntivo (15 minuti) MATEMATICA</w:t>
            </w:r>
          </w:p>
        </w:tc>
      </w:tr>
    </w:tbl>
    <w:p w:rsidR="00251066" w:rsidRDefault="00251066" w:rsidP="00DF7271"/>
    <w:sectPr w:rsidR="00251066" w:rsidSect="00502E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673D"/>
    <w:rsid w:val="00036BC5"/>
    <w:rsid w:val="00141272"/>
    <w:rsid w:val="001A1F0F"/>
    <w:rsid w:val="00251066"/>
    <w:rsid w:val="002767CA"/>
    <w:rsid w:val="00307097"/>
    <w:rsid w:val="00502EBE"/>
    <w:rsid w:val="0055563F"/>
    <w:rsid w:val="005B6FC9"/>
    <w:rsid w:val="0061673D"/>
    <w:rsid w:val="006A6468"/>
    <w:rsid w:val="007E68B9"/>
    <w:rsid w:val="008724ED"/>
    <w:rsid w:val="00A65616"/>
    <w:rsid w:val="00B84EFE"/>
    <w:rsid w:val="00BC1405"/>
    <w:rsid w:val="00D66D2F"/>
    <w:rsid w:val="00DF7271"/>
    <w:rsid w:val="00E63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EB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1673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188</Words>
  <Characters>1074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Classe__________________      Docente Coordinatore____________________________________</dc:title>
  <dc:subject/>
  <dc:creator>Segreteria Amministrativa</dc:creator>
  <cp:keywords/>
  <dc:description/>
  <cp:lastModifiedBy>Didattica3</cp:lastModifiedBy>
  <cp:revision>2</cp:revision>
  <dcterms:created xsi:type="dcterms:W3CDTF">2022-05-02T11:19:00Z</dcterms:created>
  <dcterms:modified xsi:type="dcterms:W3CDTF">2022-05-02T11:19:00Z</dcterms:modified>
</cp:coreProperties>
</file>