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6BC5" w:rsidRDefault="00036BC5">
      <w:pPr>
        <w:rPr>
          <w:noProof/>
        </w:rPr>
      </w:pPr>
      <w:r>
        <w:rPr>
          <w:noProof/>
        </w:rPr>
        <w:t>Classe__________________      Docente Coordinatore____________________________________</w:t>
      </w:r>
    </w:p>
    <w:p w:rsidR="00036BC5" w:rsidRDefault="00036BC5">
      <w:pPr>
        <w:rPr>
          <w:noProof/>
        </w:rPr>
      </w:pPr>
      <w:r>
        <w:rPr>
          <w:noProof/>
        </w:rPr>
        <w:t>N.B. Compilare una scheda per ogni alunno - Indicare con una X quanto richiesto</w:t>
      </w:r>
    </w:p>
    <w:p w:rsidR="00036BC5" w:rsidRDefault="00036BC5">
      <w:pPr>
        <w:rPr>
          <w:noProof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980"/>
        <w:gridCol w:w="7648"/>
      </w:tblGrid>
      <w:tr w:rsidR="00036BC5" w:rsidRPr="002767CA" w:rsidTr="002767CA">
        <w:tc>
          <w:tcPr>
            <w:tcW w:w="1980" w:type="dxa"/>
          </w:tcPr>
          <w:p w:rsidR="00036BC5" w:rsidRPr="002767CA" w:rsidRDefault="00036BC5" w:rsidP="002767CA">
            <w:pPr>
              <w:spacing w:after="0" w:line="240" w:lineRule="auto"/>
            </w:pPr>
            <w:r w:rsidRPr="002767CA">
              <w:t>Alunno/a</w:t>
            </w:r>
          </w:p>
          <w:p w:rsidR="00036BC5" w:rsidRPr="002767CA" w:rsidRDefault="00036BC5" w:rsidP="002767CA">
            <w:pPr>
              <w:spacing w:after="0" w:line="240" w:lineRule="auto"/>
            </w:pPr>
          </w:p>
        </w:tc>
        <w:tc>
          <w:tcPr>
            <w:tcW w:w="7648" w:type="dxa"/>
          </w:tcPr>
          <w:p w:rsidR="00036BC5" w:rsidRPr="002767CA" w:rsidRDefault="00036BC5" w:rsidP="002767CA">
            <w:pPr>
              <w:spacing w:after="0" w:line="240" w:lineRule="auto"/>
            </w:pPr>
            <w:r w:rsidRPr="002767CA">
              <w:t>Nome e Cognome</w:t>
            </w:r>
          </w:p>
        </w:tc>
      </w:tr>
      <w:tr w:rsidR="00036BC5" w:rsidRPr="002767CA" w:rsidTr="002767CA">
        <w:tc>
          <w:tcPr>
            <w:tcW w:w="1980" w:type="dxa"/>
          </w:tcPr>
          <w:p w:rsidR="00036BC5" w:rsidRPr="002767CA" w:rsidRDefault="00036BC5" w:rsidP="002767CA">
            <w:pPr>
              <w:spacing w:after="0" w:line="240" w:lineRule="auto"/>
            </w:pPr>
            <w:r w:rsidRPr="002767CA">
              <w:t xml:space="preserve">Certificazione </w:t>
            </w:r>
          </w:p>
          <w:p w:rsidR="00036BC5" w:rsidRPr="002767CA" w:rsidRDefault="00036BC5" w:rsidP="002767CA">
            <w:pPr>
              <w:spacing w:after="0" w:line="240" w:lineRule="auto"/>
            </w:pPr>
          </w:p>
        </w:tc>
        <w:tc>
          <w:tcPr>
            <w:tcW w:w="7648" w:type="dxa"/>
          </w:tcPr>
          <w:p w:rsidR="00036BC5" w:rsidRPr="002767CA" w:rsidRDefault="00036BC5" w:rsidP="002767CA">
            <w:pPr>
              <w:spacing w:after="0" w:line="240" w:lineRule="auto"/>
              <w:rPr>
                <w:i/>
                <w:iCs/>
              </w:rPr>
            </w:pPr>
            <w:r w:rsidRPr="002767CA">
              <w:rPr>
                <w:i/>
                <w:iCs/>
              </w:rPr>
              <w:t>Indicare se Legge n. 104/1992 (alunni con disabilità) o n. 170/2010 (alunni con DSA).</w:t>
            </w:r>
          </w:p>
        </w:tc>
      </w:tr>
      <w:tr w:rsidR="00036BC5" w:rsidRPr="002767CA" w:rsidTr="002767CA">
        <w:tc>
          <w:tcPr>
            <w:tcW w:w="1980" w:type="dxa"/>
          </w:tcPr>
          <w:p w:rsidR="00036BC5" w:rsidRPr="002767CA" w:rsidRDefault="00036BC5" w:rsidP="002767CA">
            <w:pPr>
              <w:spacing w:after="0" w:line="240" w:lineRule="auto"/>
            </w:pPr>
          </w:p>
        </w:tc>
        <w:tc>
          <w:tcPr>
            <w:tcW w:w="7648" w:type="dxa"/>
          </w:tcPr>
          <w:p w:rsidR="00036BC5" w:rsidRPr="002767CA" w:rsidRDefault="00036BC5" w:rsidP="002767CA">
            <w:pPr>
              <w:spacing w:after="0" w:line="240" w:lineRule="auto"/>
            </w:pPr>
            <w:r w:rsidRPr="002767CA">
              <w:t>NESSUNA misura compensativa e/o dispensativa richiesta come da PEI/PDP</w:t>
            </w:r>
          </w:p>
          <w:p w:rsidR="00036BC5" w:rsidRPr="002767CA" w:rsidRDefault="00036BC5" w:rsidP="002767CA">
            <w:pPr>
              <w:spacing w:after="0" w:line="240" w:lineRule="auto"/>
            </w:pPr>
          </w:p>
        </w:tc>
      </w:tr>
      <w:tr w:rsidR="00036BC5" w:rsidRPr="002767CA" w:rsidTr="002767CA">
        <w:tc>
          <w:tcPr>
            <w:tcW w:w="1980" w:type="dxa"/>
          </w:tcPr>
          <w:p w:rsidR="00036BC5" w:rsidRPr="002767CA" w:rsidRDefault="00036BC5" w:rsidP="002767CA">
            <w:pPr>
              <w:spacing w:after="0" w:line="240" w:lineRule="auto"/>
            </w:pPr>
          </w:p>
        </w:tc>
        <w:tc>
          <w:tcPr>
            <w:tcW w:w="7648" w:type="dxa"/>
          </w:tcPr>
          <w:p w:rsidR="00036BC5" w:rsidRPr="002767CA" w:rsidRDefault="00036BC5" w:rsidP="002767CA">
            <w:pPr>
              <w:spacing w:after="0" w:line="240" w:lineRule="auto"/>
            </w:pPr>
          </w:p>
          <w:p w:rsidR="00036BC5" w:rsidRPr="002767CA" w:rsidRDefault="00036BC5" w:rsidP="002767CA">
            <w:pPr>
              <w:spacing w:after="0" w:line="240" w:lineRule="auto"/>
            </w:pPr>
            <w:r w:rsidRPr="002767CA">
              <w:t>Misura compensativa e/o dispensativa richiesta come da PEI/PDP</w:t>
            </w:r>
          </w:p>
        </w:tc>
      </w:tr>
      <w:tr w:rsidR="00036BC5" w:rsidRPr="002767CA" w:rsidTr="002767CA">
        <w:tc>
          <w:tcPr>
            <w:tcW w:w="1980" w:type="dxa"/>
          </w:tcPr>
          <w:p w:rsidR="00036BC5" w:rsidRPr="002767CA" w:rsidRDefault="00036BC5" w:rsidP="002767CA">
            <w:pPr>
              <w:spacing w:after="0" w:line="240" w:lineRule="auto"/>
            </w:pPr>
          </w:p>
        </w:tc>
        <w:tc>
          <w:tcPr>
            <w:tcW w:w="7648" w:type="dxa"/>
          </w:tcPr>
          <w:p w:rsidR="00036BC5" w:rsidRPr="002767CA" w:rsidRDefault="00036BC5" w:rsidP="002767CA">
            <w:pPr>
              <w:spacing w:after="0" w:line="240" w:lineRule="auto"/>
            </w:pPr>
            <w:r w:rsidRPr="002767CA">
              <w:t>NON svolge la prova di ITALIANO</w:t>
            </w:r>
          </w:p>
        </w:tc>
      </w:tr>
      <w:tr w:rsidR="00036BC5" w:rsidRPr="002767CA" w:rsidTr="002767CA">
        <w:tc>
          <w:tcPr>
            <w:tcW w:w="1980" w:type="dxa"/>
          </w:tcPr>
          <w:p w:rsidR="00036BC5" w:rsidRPr="002767CA" w:rsidRDefault="00036BC5" w:rsidP="002767CA">
            <w:pPr>
              <w:spacing w:after="0" w:line="240" w:lineRule="auto"/>
            </w:pPr>
          </w:p>
        </w:tc>
        <w:tc>
          <w:tcPr>
            <w:tcW w:w="7648" w:type="dxa"/>
          </w:tcPr>
          <w:p w:rsidR="00036BC5" w:rsidRPr="002767CA" w:rsidRDefault="00036BC5" w:rsidP="002767CA">
            <w:pPr>
              <w:spacing w:after="0" w:line="240" w:lineRule="auto"/>
            </w:pPr>
            <w:r w:rsidRPr="002767CA">
              <w:t>NON svolge la prova di MATEMATICA</w:t>
            </w:r>
          </w:p>
        </w:tc>
      </w:tr>
      <w:tr w:rsidR="00036BC5" w:rsidRPr="002767CA" w:rsidTr="002767CA">
        <w:tc>
          <w:tcPr>
            <w:tcW w:w="1980" w:type="dxa"/>
          </w:tcPr>
          <w:p w:rsidR="00036BC5" w:rsidRPr="002767CA" w:rsidRDefault="00036BC5" w:rsidP="002767CA">
            <w:pPr>
              <w:spacing w:after="0" w:line="240" w:lineRule="auto"/>
            </w:pPr>
          </w:p>
        </w:tc>
        <w:tc>
          <w:tcPr>
            <w:tcW w:w="7648" w:type="dxa"/>
          </w:tcPr>
          <w:p w:rsidR="00036BC5" w:rsidRPr="002767CA" w:rsidRDefault="00036BC5" w:rsidP="002767CA">
            <w:pPr>
              <w:spacing w:after="0" w:line="240" w:lineRule="auto"/>
            </w:pPr>
            <w:r w:rsidRPr="002767CA">
              <w:t>NON svolge la prova di INGLESE (lettura)</w:t>
            </w:r>
          </w:p>
        </w:tc>
      </w:tr>
      <w:tr w:rsidR="00036BC5" w:rsidRPr="002767CA" w:rsidTr="002767CA">
        <w:tc>
          <w:tcPr>
            <w:tcW w:w="1980" w:type="dxa"/>
          </w:tcPr>
          <w:p w:rsidR="00036BC5" w:rsidRPr="002767CA" w:rsidRDefault="00036BC5" w:rsidP="002767CA">
            <w:pPr>
              <w:spacing w:after="0" w:line="240" w:lineRule="auto"/>
            </w:pPr>
          </w:p>
        </w:tc>
        <w:tc>
          <w:tcPr>
            <w:tcW w:w="7648" w:type="dxa"/>
          </w:tcPr>
          <w:p w:rsidR="00036BC5" w:rsidRPr="002767CA" w:rsidRDefault="00036BC5" w:rsidP="002767CA">
            <w:pPr>
              <w:spacing w:after="0" w:line="240" w:lineRule="auto"/>
            </w:pPr>
            <w:r w:rsidRPr="002767CA">
              <w:t>NON svolge la prova di INGLESE (ascolto)</w:t>
            </w:r>
          </w:p>
        </w:tc>
      </w:tr>
      <w:tr w:rsidR="00036BC5" w:rsidRPr="002767CA" w:rsidTr="002767CA">
        <w:tc>
          <w:tcPr>
            <w:tcW w:w="1980" w:type="dxa"/>
          </w:tcPr>
          <w:p w:rsidR="00036BC5" w:rsidRPr="002767CA" w:rsidRDefault="00036BC5" w:rsidP="002767CA">
            <w:pPr>
              <w:spacing w:after="0" w:line="240" w:lineRule="auto"/>
            </w:pPr>
          </w:p>
        </w:tc>
        <w:tc>
          <w:tcPr>
            <w:tcW w:w="7648" w:type="dxa"/>
          </w:tcPr>
          <w:p w:rsidR="00036BC5" w:rsidRPr="002767CA" w:rsidRDefault="00036BC5" w:rsidP="002767CA">
            <w:pPr>
              <w:spacing w:after="0" w:line="240" w:lineRule="auto"/>
            </w:pPr>
            <w:r w:rsidRPr="002767CA">
              <w:t>Prove in formato Microsoft Word</w:t>
            </w:r>
          </w:p>
        </w:tc>
      </w:tr>
      <w:tr w:rsidR="00036BC5" w:rsidRPr="002767CA" w:rsidTr="002767CA">
        <w:tc>
          <w:tcPr>
            <w:tcW w:w="1980" w:type="dxa"/>
          </w:tcPr>
          <w:p w:rsidR="00036BC5" w:rsidRPr="002767CA" w:rsidRDefault="00036BC5" w:rsidP="002767CA">
            <w:pPr>
              <w:spacing w:after="0" w:line="240" w:lineRule="auto"/>
            </w:pPr>
          </w:p>
        </w:tc>
        <w:tc>
          <w:tcPr>
            <w:tcW w:w="7648" w:type="dxa"/>
          </w:tcPr>
          <w:p w:rsidR="00036BC5" w:rsidRPr="002767CA" w:rsidRDefault="00036BC5" w:rsidP="002767CA">
            <w:pPr>
              <w:spacing w:after="0" w:line="240" w:lineRule="auto"/>
            </w:pPr>
            <w:r w:rsidRPr="002767CA">
              <w:t>Prove in formato audio MP3</w:t>
            </w:r>
          </w:p>
        </w:tc>
      </w:tr>
      <w:tr w:rsidR="00036BC5" w:rsidRPr="002767CA" w:rsidTr="002767CA">
        <w:tc>
          <w:tcPr>
            <w:tcW w:w="1980" w:type="dxa"/>
          </w:tcPr>
          <w:p w:rsidR="00036BC5" w:rsidRPr="002767CA" w:rsidRDefault="00036BC5" w:rsidP="002767CA">
            <w:pPr>
              <w:spacing w:after="0" w:line="240" w:lineRule="auto"/>
            </w:pPr>
          </w:p>
        </w:tc>
        <w:tc>
          <w:tcPr>
            <w:tcW w:w="7648" w:type="dxa"/>
          </w:tcPr>
          <w:p w:rsidR="00036BC5" w:rsidRPr="002767CA" w:rsidRDefault="00036BC5" w:rsidP="002767CA">
            <w:pPr>
              <w:spacing w:after="0" w:line="240" w:lineRule="auto"/>
            </w:pPr>
            <w:r w:rsidRPr="002767CA">
              <w:t>Prove in formato PDF per allievi sordi</w:t>
            </w:r>
          </w:p>
        </w:tc>
      </w:tr>
      <w:tr w:rsidR="00036BC5" w:rsidRPr="002767CA" w:rsidTr="002767CA">
        <w:tc>
          <w:tcPr>
            <w:tcW w:w="1980" w:type="dxa"/>
          </w:tcPr>
          <w:p w:rsidR="00036BC5" w:rsidRPr="002767CA" w:rsidRDefault="00036BC5" w:rsidP="002767CA">
            <w:pPr>
              <w:spacing w:after="0" w:line="240" w:lineRule="auto"/>
            </w:pPr>
          </w:p>
        </w:tc>
        <w:tc>
          <w:tcPr>
            <w:tcW w:w="7648" w:type="dxa"/>
          </w:tcPr>
          <w:p w:rsidR="00036BC5" w:rsidRPr="002767CA" w:rsidRDefault="00036BC5" w:rsidP="002767CA">
            <w:pPr>
              <w:spacing w:after="0" w:line="240" w:lineRule="auto"/>
            </w:pPr>
            <w:r w:rsidRPr="002767CA">
              <w:t>Prove in formato Braille per allievi con disabilità visiva</w:t>
            </w:r>
          </w:p>
        </w:tc>
      </w:tr>
      <w:tr w:rsidR="00036BC5" w:rsidRPr="002767CA" w:rsidTr="002767CA">
        <w:tc>
          <w:tcPr>
            <w:tcW w:w="1980" w:type="dxa"/>
          </w:tcPr>
          <w:p w:rsidR="00036BC5" w:rsidRPr="002767CA" w:rsidRDefault="00036BC5" w:rsidP="002767CA">
            <w:pPr>
              <w:spacing w:after="0" w:line="240" w:lineRule="auto"/>
            </w:pPr>
          </w:p>
        </w:tc>
        <w:tc>
          <w:tcPr>
            <w:tcW w:w="7648" w:type="dxa"/>
          </w:tcPr>
          <w:p w:rsidR="00036BC5" w:rsidRPr="002767CA" w:rsidRDefault="00036BC5" w:rsidP="002767CA">
            <w:pPr>
              <w:spacing w:after="0" w:line="240" w:lineRule="auto"/>
            </w:pPr>
            <w:r w:rsidRPr="002767CA">
              <w:t>Tempo aggiuntivo (15 minuti) ITALIANO</w:t>
            </w:r>
          </w:p>
        </w:tc>
      </w:tr>
      <w:tr w:rsidR="00036BC5" w:rsidRPr="002767CA" w:rsidTr="002767CA">
        <w:tc>
          <w:tcPr>
            <w:tcW w:w="1980" w:type="dxa"/>
          </w:tcPr>
          <w:p w:rsidR="00036BC5" w:rsidRPr="002767CA" w:rsidRDefault="00036BC5" w:rsidP="002767CA">
            <w:pPr>
              <w:spacing w:after="0" w:line="240" w:lineRule="auto"/>
            </w:pPr>
          </w:p>
        </w:tc>
        <w:tc>
          <w:tcPr>
            <w:tcW w:w="7648" w:type="dxa"/>
          </w:tcPr>
          <w:p w:rsidR="00036BC5" w:rsidRPr="002767CA" w:rsidRDefault="00036BC5" w:rsidP="002767CA">
            <w:pPr>
              <w:spacing w:after="0" w:line="240" w:lineRule="auto"/>
            </w:pPr>
            <w:r w:rsidRPr="002767CA">
              <w:t>Tempo aggiuntivo (15 minuti) MATEMATICA</w:t>
            </w:r>
          </w:p>
        </w:tc>
      </w:tr>
      <w:tr w:rsidR="00036BC5" w:rsidRPr="002767CA" w:rsidTr="002767CA">
        <w:tc>
          <w:tcPr>
            <w:tcW w:w="1980" w:type="dxa"/>
          </w:tcPr>
          <w:p w:rsidR="00036BC5" w:rsidRPr="002767CA" w:rsidRDefault="00036BC5" w:rsidP="002767CA">
            <w:pPr>
              <w:spacing w:after="0" w:line="240" w:lineRule="auto"/>
            </w:pPr>
          </w:p>
        </w:tc>
        <w:tc>
          <w:tcPr>
            <w:tcW w:w="7648" w:type="dxa"/>
          </w:tcPr>
          <w:p w:rsidR="00036BC5" w:rsidRPr="002767CA" w:rsidRDefault="00036BC5" w:rsidP="002767CA">
            <w:pPr>
              <w:spacing w:after="0" w:line="240" w:lineRule="auto"/>
            </w:pPr>
            <w:r w:rsidRPr="002767CA">
              <w:t>Tempo aggiuntivo (15 minuti) INGLESE (lettura)</w:t>
            </w:r>
          </w:p>
        </w:tc>
      </w:tr>
      <w:tr w:rsidR="00036BC5" w:rsidRPr="002767CA" w:rsidTr="002767CA">
        <w:tc>
          <w:tcPr>
            <w:tcW w:w="1980" w:type="dxa"/>
          </w:tcPr>
          <w:p w:rsidR="00036BC5" w:rsidRPr="002767CA" w:rsidRDefault="00036BC5" w:rsidP="002767CA">
            <w:pPr>
              <w:spacing w:after="0" w:line="240" w:lineRule="auto"/>
            </w:pPr>
          </w:p>
        </w:tc>
        <w:tc>
          <w:tcPr>
            <w:tcW w:w="7648" w:type="dxa"/>
          </w:tcPr>
          <w:p w:rsidR="00036BC5" w:rsidRPr="002767CA" w:rsidRDefault="00036BC5" w:rsidP="002767CA">
            <w:pPr>
              <w:spacing w:after="0" w:line="240" w:lineRule="auto"/>
            </w:pPr>
            <w:r w:rsidRPr="002767CA">
              <w:t>Tempo aggiuntivo (15 minuti) INGLESE (ascolto)</w:t>
            </w:r>
          </w:p>
        </w:tc>
      </w:tr>
      <w:tr w:rsidR="00036BC5" w:rsidRPr="002767CA" w:rsidTr="002767CA">
        <w:tc>
          <w:tcPr>
            <w:tcW w:w="1980" w:type="dxa"/>
          </w:tcPr>
          <w:p w:rsidR="00036BC5" w:rsidRPr="002767CA" w:rsidRDefault="00036BC5" w:rsidP="002767CA">
            <w:pPr>
              <w:spacing w:after="0" w:line="240" w:lineRule="auto"/>
            </w:pPr>
          </w:p>
        </w:tc>
        <w:tc>
          <w:tcPr>
            <w:tcW w:w="7648" w:type="dxa"/>
          </w:tcPr>
          <w:p w:rsidR="00036BC5" w:rsidRPr="002767CA" w:rsidRDefault="00036BC5" w:rsidP="002767CA">
            <w:pPr>
              <w:spacing w:after="0" w:line="240" w:lineRule="auto"/>
            </w:pPr>
            <w:r w:rsidRPr="002767CA">
              <w:t>Terzo ascolto per la prova di INGLESE (ascolto)</w:t>
            </w:r>
          </w:p>
        </w:tc>
      </w:tr>
    </w:tbl>
    <w:p w:rsidR="00036BC5" w:rsidRDefault="00036BC5"/>
    <w:p w:rsidR="00036BC5" w:rsidRDefault="00036BC5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980"/>
        <w:gridCol w:w="7648"/>
      </w:tblGrid>
      <w:tr w:rsidR="00036BC5" w:rsidRPr="002767CA" w:rsidTr="002767CA">
        <w:tc>
          <w:tcPr>
            <w:tcW w:w="1980" w:type="dxa"/>
          </w:tcPr>
          <w:p w:rsidR="00036BC5" w:rsidRPr="002767CA" w:rsidRDefault="00036BC5" w:rsidP="002767CA">
            <w:pPr>
              <w:spacing w:after="0" w:line="240" w:lineRule="auto"/>
            </w:pPr>
            <w:r w:rsidRPr="002767CA">
              <w:t>Alunno/a</w:t>
            </w:r>
          </w:p>
          <w:p w:rsidR="00036BC5" w:rsidRPr="002767CA" w:rsidRDefault="00036BC5" w:rsidP="002767CA">
            <w:pPr>
              <w:spacing w:after="0" w:line="240" w:lineRule="auto"/>
            </w:pPr>
          </w:p>
        </w:tc>
        <w:tc>
          <w:tcPr>
            <w:tcW w:w="7648" w:type="dxa"/>
          </w:tcPr>
          <w:p w:rsidR="00036BC5" w:rsidRPr="002767CA" w:rsidRDefault="00036BC5" w:rsidP="002767CA">
            <w:pPr>
              <w:spacing w:after="0" w:line="240" w:lineRule="auto"/>
            </w:pPr>
            <w:r w:rsidRPr="002767CA">
              <w:t>Nome e Cognome</w:t>
            </w:r>
          </w:p>
        </w:tc>
      </w:tr>
      <w:tr w:rsidR="00036BC5" w:rsidRPr="002767CA" w:rsidTr="002767CA">
        <w:tc>
          <w:tcPr>
            <w:tcW w:w="1980" w:type="dxa"/>
          </w:tcPr>
          <w:p w:rsidR="00036BC5" w:rsidRPr="002767CA" w:rsidRDefault="00036BC5" w:rsidP="002767CA">
            <w:pPr>
              <w:spacing w:after="0" w:line="240" w:lineRule="auto"/>
            </w:pPr>
            <w:r w:rsidRPr="002767CA">
              <w:t xml:space="preserve">Certificazione </w:t>
            </w:r>
          </w:p>
          <w:p w:rsidR="00036BC5" w:rsidRPr="002767CA" w:rsidRDefault="00036BC5" w:rsidP="002767CA">
            <w:pPr>
              <w:spacing w:after="0" w:line="240" w:lineRule="auto"/>
            </w:pPr>
          </w:p>
        </w:tc>
        <w:tc>
          <w:tcPr>
            <w:tcW w:w="7648" w:type="dxa"/>
          </w:tcPr>
          <w:p w:rsidR="00036BC5" w:rsidRPr="002767CA" w:rsidRDefault="00036BC5" w:rsidP="002767CA">
            <w:pPr>
              <w:spacing w:after="0" w:line="240" w:lineRule="auto"/>
            </w:pPr>
          </w:p>
        </w:tc>
      </w:tr>
      <w:tr w:rsidR="00036BC5" w:rsidRPr="002767CA" w:rsidTr="002767CA">
        <w:tc>
          <w:tcPr>
            <w:tcW w:w="1980" w:type="dxa"/>
          </w:tcPr>
          <w:p w:rsidR="00036BC5" w:rsidRPr="002767CA" w:rsidRDefault="00036BC5" w:rsidP="002767CA">
            <w:pPr>
              <w:spacing w:after="0" w:line="240" w:lineRule="auto"/>
            </w:pPr>
          </w:p>
        </w:tc>
        <w:tc>
          <w:tcPr>
            <w:tcW w:w="7648" w:type="dxa"/>
          </w:tcPr>
          <w:p w:rsidR="00036BC5" w:rsidRPr="002767CA" w:rsidRDefault="00036BC5" w:rsidP="002767CA">
            <w:pPr>
              <w:spacing w:after="0" w:line="240" w:lineRule="auto"/>
            </w:pPr>
            <w:r w:rsidRPr="002767CA">
              <w:t>NESSUNA misura compensativa e/o dispensativa richiesta come da Pei/PDP.</w:t>
            </w:r>
          </w:p>
          <w:p w:rsidR="00036BC5" w:rsidRPr="002767CA" w:rsidRDefault="00036BC5" w:rsidP="002767CA">
            <w:pPr>
              <w:spacing w:after="0" w:line="240" w:lineRule="auto"/>
            </w:pPr>
          </w:p>
        </w:tc>
      </w:tr>
      <w:tr w:rsidR="00036BC5" w:rsidRPr="002767CA" w:rsidTr="002767CA">
        <w:tc>
          <w:tcPr>
            <w:tcW w:w="1980" w:type="dxa"/>
          </w:tcPr>
          <w:p w:rsidR="00036BC5" w:rsidRPr="002767CA" w:rsidRDefault="00036BC5" w:rsidP="002767CA">
            <w:pPr>
              <w:spacing w:after="0" w:line="240" w:lineRule="auto"/>
            </w:pPr>
          </w:p>
        </w:tc>
        <w:tc>
          <w:tcPr>
            <w:tcW w:w="7648" w:type="dxa"/>
          </w:tcPr>
          <w:p w:rsidR="00036BC5" w:rsidRPr="002767CA" w:rsidRDefault="00036BC5" w:rsidP="002767CA">
            <w:pPr>
              <w:spacing w:after="0" w:line="240" w:lineRule="auto"/>
            </w:pPr>
            <w:r w:rsidRPr="002767CA">
              <w:t>Misura compensativa e/o dispensativa richiesta come da PEI/PDP:</w:t>
            </w:r>
          </w:p>
          <w:p w:rsidR="00036BC5" w:rsidRPr="002767CA" w:rsidRDefault="00036BC5" w:rsidP="002767CA">
            <w:pPr>
              <w:spacing w:after="0" w:line="240" w:lineRule="auto"/>
            </w:pPr>
          </w:p>
        </w:tc>
      </w:tr>
      <w:tr w:rsidR="00036BC5" w:rsidRPr="002767CA" w:rsidTr="002767CA">
        <w:tc>
          <w:tcPr>
            <w:tcW w:w="1980" w:type="dxa"/>
          </w:tcPr>
          <w:p w:rsidR="00036BC5" w:rsidRPr="002767CA" w:rsidRDefault="00036BC5" w:rsidP="002767CA">
            <w:pPr>
              <w:spacing w:after="0" w:line="240" w:lineRule="auto"/>
            </w:pPr>
          </w:p>
        </w:tc>
        <w:tc>
          <w:tcPr>
            <w:tcW w:w="7648" w:type="dxa"/>
          </w:tcPr>
          <w:p w:rsidR="00036BC5" w:rsidRPr="002767CA" w:rsidRDefault="00036BC5" w:rsidP="002767CA">
            <w:pPr>
              <w:spacing w:after="0" w:line="240" w:lineRule="auto"/>
            </w:pPr>
            <w:r w:rsidRPr="002767CA">
              <w:t>NON svolge la prova di ITALIANO</w:t>
            </w:r>
          </w:p>
        </w:tc>
      </w:tr>
      <w:tr w:rsidR="00036BC5" w:rsidRPr="002767CA" w:rsidTr="002767CA">
        <w:tc>
          <w:tcPr>
            <w:tcW w:w="1980" w:type="dxa"/>
          </w:tcPr>
          <w:p w:rsidR="00036BC5" w:rsidRPr="002767CA" w:rsidRDefault="00036BC5" w:rsidP="002767CA">
            <w:pPr>
              <w:spacing w:after="0" w:line="240" w:lineRule="auto"/>
            </w:pPr>
          </w:p>
        </w:tc>
        <w:tc>
          <w:tcPr>
            <w:tcW w:w="7648" w:type="dxa"/>
          </w:tcPr>
          <w:p w:rsidR="00036BC5" w:rsidRPr="002767CA" w:rsidRDefault="00036BC5" w:rsidP="002767CA">
            <w:pPr>
              <w:spacing w:after="0" w:line="240" w:lineRule="auto"/>
            </w:pPr>
            <w:r w:rsidRPr="002767CA">
              <w:t>NON svolge la prova di MATEMATICA</w:t>
            </w:r>
          </w:p>
        </w:tc>
      </w:tr>
      <w:tr w:rsidR="00036BC5" w:rsidRPr="002767CA" w:rsidTr="002767CA">
        <w:tc>
          <w:tcPr>
            <w:tcW w:w="1980" w:type="dxa"/>
          </w:tcPr>
          <w:p w:rsidR="00036BC5" w:rsidRPr="002767CA" w:rsidRDefault="00036BC5" w:rsidP="002767CA">
            <w:pPr>
              <w:spacing w:after="0" w:line="240" w:lineRule="auto"/>
            </w:pPr>
          </w:p>
        </w:tc>
        <w:tc>
          <w:tcPr>
            <w:tcW w:w="7648" w:type="dxa"/>
          </w:tcPr>
          <w:p w:rsidR="00036BC5" w:rsidRPr="002767CA" w:rsidRDefault="00036BC5" w:rsidP="002767CA">
            <w:pPr>
              <w:spacing w:after="0" w:line="240" w:lineRule="auto"/>
            </w:pPr>
            <w:r w:rsidRPr="002767CA">
              <w:t>NON svolge la prova di INGLESE (lettura)</w:t>
            </w:r>
          </w:p>
        </w:tc>
      </w:tr>
      <w:tr w:rsidR="00036BC5" w:rsidRPr="002767CA" w:rsidTr="002767CA">
        <w:tc>
          <w:tcPr>
            <w:tcW w:w="1980" w:type="dxa"/>
          </w:tcPr>
          <w:p w:rsidR="00036BC5" w:rsidRPr="002767CA" w:rsidRDefault="00036BC5" w:rsidP="002767CA">
            <w:pPr>
              <w:spacing w:after="0" w:line="240" w:lineRule="auto"/>
            </w:pPr>
          </w:p>
        </w:tc>
        <w:tc>
          <w:tcPr>
            <w:tcW w:w="7648" w:type="dxa"/>
          </w:tcPr>
          <w:p w:rsidR="00036BC5" w:rsidRPr="002767CA" w:rsidRDefault="00036BC5" w:rsidP="002767CA">
            <w:pPr>
              <w:spacing w:after="0" w:line="240" w:lineRule="auto"/>
            </w:pPr>
            <w:r w:rsidRPr="002767CA">
              <w:t>NON svolge la prova di INGLESE (ascolto)</w:t>
            </w:r>
          </w:p>
        </w:tc>
      </w:tr>
      <w:tr w:rsidR="00036BC5" w:rsidRPr="002767CA" w:rsidTr="002767CA">
        <w:tc>
          <w:tcPr>
            <w:tcW w:w="1980" w:type="dxa"/>
          </w:tcPr>
          <w:p w:rsidR="00036BC5" w:rsidRPr="002767CA" w:rsidRDefault="00036BC5" w:rsidP="002767CA">
            <w:pPr>
              <w:spacing w:after="0" w:line="240" w:lineRule="auto"/>
            </w:pPr>
          </w:p>
        </w:tc>
        <w:tc>
          <w:tcPr>
            <w:tcW w:w="7648" w:type="dxa"/>
          </w:tcPr>
          <w:p w:rsidR="00036BC5" w:rsidRPr="002767CA" w:rsidRDefault="00036BC5" w:rsidP="002767CA">
            <w:pPr>
              <w:spacing w:after="0" w:line="240" w:lineRule="auto"/>
            </w:pPr>
            <w:r w:rsidRPr="002767CA">
              <w:t>Prove in formato Microsoft Word</w:t>
            </w:r>
          </w:p>
        </w:tc>
      </w:tr>
      <w:tr w:rsidR="00036BC5" w:rsidRPr="002767CA" w:rsidTr="002767CA">
        <w:tc>
          <w:tcPr>
            <w:tcW w:w="1980" w:type="dxa"/>
          </w:tcPr>
          <w:p w:rsidR="00036BC5" w:rsidRPr="002767CA" w:rsidRDefault="00036BC5" w:rsidP="002767CA">
            <w:pPr>
              <w:spacing w:after="0" w:line="240" w:lineRule="auto"/>
            </w:pPr>
          </w:p>
        </w:tc>
        <w:tc>
          <w:tcPr>
            <w:tcW w:w="7648" w:type="dxa"/>
          </w:tcPr>
          <w:p w:rsidR="00036BC5" w:rsidRPr="002767CA" w:rsidRDefault="00036BC5" w:rsidP="002767CA">
            <w:pPr>
              <w:spacing w:after="0" w:line="240" w:lineRule="auto"/>
            </w:pPr>
            <w:r w:rsidRPr="002767CA">
              <w:t>Prove in formato audio MP3</w:t>
            </w:r>
          </w:p>
        </w:tc>
      </w:tr>
      <w:tr w:rsidR="00036BC5" w:rsidRPr="002767CA" w:rsidTr="002767CA">
        <w:tc>
          <w:tcPr>
            <w:tcW w:w="1980" w:type="dxa"/>
          </w:tcPr>
          <w:p w:rsidR="00036BC5" w:rsidRPr="002767CA" w:rsidRDefault="00036BC5" w:rsidP="002767CA">
            <w:pPr>
              <w:spacing w:after="0" w:line="240" w:lineRule="auto"/>
            </w:pPr>
          </w:p>
        </w:tc>
        <w:tc>
          <w:tcPr>
            <w:tcW w:w="7648" w:type="dxa"/>
          </w:tcPr>
          <w:p w:rsidR="00036BC5" w:rsidRPr="002767CA" w:rsidRDefault="00036BC5" w:rsidP="002767CA">
            <w:pPr>
              <w:spacing w:after="0" w:line="240" w:lineRule="auto"/>
            </w:pPr>
            <w:r w:rsidRPr="002767CA">
              <w:t>Prove in formato PDF per allievi sordi</w:t>
            </w:r>
          </w:p>
        </w:tc>
      </w:tr>
      <w:tr w:rsidR="00036BC5" w:rsidRPr="002767CA" w:rsidTr="002767CA">
        <w:tc>
          <w:tcPr>
            <w:tcW w:w="1980" w:type="dxa"/>
          </w:tcPr>
          <w:p w:rsidR="00036BC5" w:rsidRPr="002767CA" w:rsidRDefault="00036BC5" w:rsidP="002767CA">
            <w:pPr>
              <w:spacing w:after="0" w:line="240" w:lineRule="auto"/>
            </w:pPr>
          </w:p>
        </w:tc>
        <w:tc>
          <w:tcPr>
            <w:tcW w:w="7648" w:type="dxa"/>
          </w:tcPr>
          <w:p w:rsidR="00036BC5" w:rsidRPr="002767CA" w:rsidRDefault="00036BC5" w:rsidP="002767CA">
            <w:pPr>
              <w:spacing w:after="0" w:line="240" w:lineRule="auto"/>
            </w:pPr>
            <w:r w:rsidRPr="002767CA">
              <w:t>Prove in formato Braille per allievi con disabilità visiva</w:t>
            </w:r>
          </w:p>
        </w:tc>
      </w:tr>
      <w:tr w:rsidR="00036BC5" w:rsidRPr="002767CA" w:rsidTr="002767CA">
        <w:tc>
          <w:tcPr>
            <w:tcW w:w="1980" w:type="dxa"/>
          </w:tcPr>
          <w:p w:rsidR="00036BC5" w:rsidRPr="002767CA" w:rsidRDefault="00036BC5" w:rsidP="002767CA">
            <w:pPr>
              <w:spacing w:after="0" w:line="240" w:lineRule="auto"/>
            </w:pPr>
          </w:p>
        </w:tc>
        <w:tc>
          <w:tcPr>
            <w:tcW w:w="7648" w:type="dxa"/>
          </w:tcPr>
          <w:p w:rsidR="00036BC5" w:rsidRPr="002767CA" w:rsidRDefault="00036BC5" w:rsidP="002767CA">
            <w:pPr>
              <w:spacing w:after="0" w:line="240" w:lineRule="auto"/>
            </w:pPr>
            <w:r w:rsidRPr="002767CA">
              <w:t>Tempo aggiuntivo (15 minuti) ITALIANO</w:t>
            </w:r>
          </w:p>
        </w:tc>
      </w:tr>
      <w:tr w:rsidR="00036BC5" w:rsidRPr="002767CA" w:rsidTr="002767CA">
        <w:tc>
          <w:tcPr>
            <w:tcW w:w="1980" w:type="dxa"/>
          </w:tcPr>
          <w:p w:rsidR="00036BC5" w:rsidRPr="002767CA" w:rsidRDefault="00036BC5" w:rsidP="002767CA">
            <w:pPr>
              <w:spacing w:after="0" w:line="240" w:lineRule="auto"/>
            </w:pPr>
          </w:p>
        </w:tc>
        <w:tc>
          <w:tcPr>
            <w:tcW w:w="7648" w:type="dxa"/>
          </w:tcPr>
          <w:p w:rsidR="00036BC5" w:rsidRPr="002767CA" w:rsidRDefault="00036BC5" w:rsidP="002767CA">
            <w:pPr>
              <w:spacing w:after="0" w:line="240" w:lineRule="auto"/>
            </w:pPr>
            <w:r w:rsidRPr="002767CA">
              <w:t>Tempo aggiuntivo (15 minuti) MATEMATICA</w:t>
            </w:r>
          </w:p>
        </w:tc>
      </w:tr>
      <w:tr w:rsidR="00036BC5" w:rsidRPr="002767CA" w:rsidTr="002767CA">
        <w:tc>
          <w:tcPr>
            <w:tcW w:w="1980" w:type="dxa"/>
          </w:tcPr>
          <w:p w:rsidR="00036BC5" w:rsidRPr="002767CA" w:rsidRDefault="00036BC5" w:rsidP="002767CA">
            <w:pPr>
              <w:spacing w:after="0" w:line="240" w:lineRule="auto"/>
            </w:pPr>
          </w:p>
        </w:tc>
        <w:tc>
          <w:tcPr>
            <w:tcW w:w="7648" w:type="dxa"/>
          </w:tcPr>
          <w:p w:rsidR="00036BC5" w:rsidRPr="002767CA" w:rsidRDefault="00036BC5" w:rsidP="002767CA">
            <w:pPr>
              <w:spacing w:after="0" w:line="240" w:lineRule="auto"/>
            </w:pPr>
            <w:r w:rsidRPr="002767CA">
              <w:t>Tempo aggiuntivo (15 minuti) INGLESE (lettura)</w:t>
            </w:r>
          </w:p>
        </w:tc>
      </w:tr>
      <w:tr w:rsidR="00036BC5" w:rsidRPr="002767CA" w:rsidTr="002767CA">
        <w:tc>
          <w:tcPr>
            <w:tcW w:w="1980" w:type="dxa"/>
          </w:tcPr>
          <w:p w:rsidR="00036BC5" w:rsidRPr="002767CA" w:rsidRDefault="00036BC5" w:rsidP="002767CA">
            <w:pPr>
              <w:spacing w:after="0" w:line="240" w:lineRule="auto"/>
            </w:pPr>
          </w:p>
        </w:tc>
        <w:tc>
          <w:tcPr>
            <w:tcW w:w="7648" w:type="dxa"/>
          </w:tcPr>
          <w:p w:rsidR="00036BC5" w:rsidRPr="002767CA" w:rsidRDefault="00036BC5" w:rsidP="002767CA">
            <w:pPr>
              <w:spacing w:after="0" w:line="240" w:lineRule="auto"/>
            </w:pPr>
            <w:r w:rsidRPr="002767CA">
              <w:t>Tempo aggiuntivo (15 minuti) INGLESE (ascolto)</w:t>
            </w:r>
          </w:p>
        </w:tc>
      </w:tr>
      <w:tr w:rsidR="00036BC5" w:rsidRPr="002767CA" w:rsidTr="002767CA">
        <w:tc>
          <w:tcPr>
            <w:tcW w:w="1980" w:type="dxa"/>
          </w:tcPr>
          <w:p w:rsidR="00036BC5" w:rsidRPr="002767CA" w:rsidRDefault="00036BC5" w:rsidP="002767CA">
            <w:pPr>
              <w:spacing w:after="0" w:line="240" w:lineRule="auto"/>
            </w:pPr>
          </w:p>
        </w:tc>
        <w:tc>
          <w:tcPr>
            <w:tcW w:w="7648" w:type="dxa"/>
          </w:tcPr>
          <w:p w:rsidR="00036BC5" w:rsidRPr="002767CA" w:rsidRDefault="00036BC5" w:rsidP="002767CA">
            <w:pPr>
              <w:spacing w:after="0" w:line="240" w:lineRule="auto"/>
            </w:pPr>
            <w:r w:rsidRPr="002767CA">
              <w:t>Terzo ascolto per la prova di INGLESE (ascolto)</w:t>
            </w:r>
          </w:p>
        </w:tc>
      </w:tr>
    </w:tbl>
    <w:p w:rsidR="00036BC5" w:rsidRDefault="00036BC5" w:rsidP="00DF7271"/>
    <w:sectPr w:rsidR="00036BC5" w:rsidSect="00502EB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1673D"/>
    <w:rsid w:val="00036BC5"/>
    <w:rsid w:val="00141272"/>
    <w:rsid w:val="002767CA"/>
    <w:rsid w:val="00502EBE"/>
    <w:rsid w:val="0061673D"/>
    <w:rsid w:val="006A6468"/>
    <w:rsid w:val="007E68B9"/>
    <w:rsid w:val="008724ED"/>
    <w:rsid w:val="00D66D2F"/>
    <w:rsid w:val="00DF7271"/>
    <w:rsid w:val="00E633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2EBE"/>
    <w:pPr>
      <w:spacing w:after="160" w:line="259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61673D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1</Pages>
  <Words>258</Words>
  <Characters>1472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Segreteria Amministrativa</dc:creator>
  <cp:keywords/>
  <dc:description/>
  <cp:lastModifiedBy>Didattica3</cp:lastModifiedBy>
  <cp:revision>3</cp:revision>
  <dcterms:created xsi:type="dcterms:W3CDTF">2021-02-10T13:43:00Z</dcterms:created>
  <dcterms:modified xsi:type="dcterms:W3CDTF">2022-02-09T08:07:00Z</dcterms:modified>
</cp:coreProperties>
</file>